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876" w:rsidRPr="00351F82" w:rsidRDefault="00E55D1E" w:rsidP="00553876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45184EC" wp14:editId="56652282">
            <wp:simplePos x="0" y="0"/>
            <wp:positionH relativeFrom="margin">
              <wp:posOffset>5401310</wp:posOffset>
            </wp:positionH>
            <wp:positionV relativeFrom="page">
              <wp:posOffset>9687</wp:posOffset>
            </wp:positionV>
            <wp:extent cx="642321" cy="1018735"/>
            <wp:effectExtent l="0" t="0" r="571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lfa_donker_25mmhoo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21" cy="101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876" w:rsidRPr="00BE5290">
        <w:rPr>
          <w:rFonts w:ascii="Calibri" w:eastAsia="Times New Roman" w:hAnsi="Calibri" w:cs="Times New Roman"/>
          <w:sz w:val="24"/>
          <w:szCs w:val="24"/>
          <w:lang w:eastAsia="nl-NL"/>
        </w:rPr>
        <w:t>Heeft u een defect of wilt u een product retourneren? Vul dan</w:t>
      </w:r>
      <w:r>
        <w:rPr>
          <w:rFonts w:ascii="Calibri" w:eastAsia="Times New Roman" w:hAnsi="Calibri" w:cs="Times New Roman"/>
          <w:sz w:val="24"/>
          <w:szCs w:val="24"/>
          <w:lang w:eastAsia="nl-NL"/>
        </w:rPr>
        <w:t xml:space="preserve"> onderstaande RMA-formulier in en verstuur d</w:t>
      </w:r>
      <w:bookmarkStart w:id="0" w:name="_GoBack"/>
      <w:bookmarkEnd w:id="0"/>
      <w:r>
        <w:rPr>
          <w:rFonts w:ascii="Calibri" w:eastAsia="Times New Roman" w:hAnsi="Calibri" w:cs="Times New Roman"/>
          <w:sz w:val="24"/>
          <w:szCs w:val="24"/>
          <w:lang w:eastAsia="nl-NL"/>
        </w:rPr>
        <w:t xml:space="preserve">eze naar: </w:t>
      </w:r>
      <w:hyperlink r:id="rId11" w:history="1">
        <w:r w:rsidRPr="0051743D">
          <w:rPr>
            <w:rStyle w:val="Hyperlink"/>
            <w:rFonts w:ascii="Calibri" w:eastAsia="Times New Roman" w:hAnsi="Calibri" w:cs="Times New Roman"/>
            <w:sz w:val="24"/>
            <w:szCs w:val="24"/>
            <w:lang w:eastAsia="nl-NL"/>
          </w:rPr>
          <w:t>rma@elfa.nl</w:t>
        </w:r>
      </w:hyperlink>
      <w:r>
        <w:rPr>
          <w:rFonts w:ascii="Calibri" w:eastAsia="Times New Roman" w:hAnsi="Calibri" w:cs="Times New Roman"/>
          <w:sz w:val="24"/>
          <w:szCs w:val="24"/>
          <w:lang w:eastAsia="nl-NL"/>
        </w:rPr>
        <w:t xml:space="preserve">. </w:t>
      </w:r>
      <w:r w:rsidR="00553876" w:rsidRPr="00BE5290">
        <w:rPr>
          <w:rFonts w:ascii="Calibri" w:eastAsia="Times New Roman" w:hAnsi="Calibri" w:cs="Times New Roman"/>
          <w:sz w:val="24"/>
          <w:szCs w:val="24"/>
          <w:lang w:eastAsia="nl-NL"/>
        </w:rPr>
        <w:t>Nadat wij het ingevulde formulier hebben ontvangen krijgt u van ons een RMA-nummer toegekend. Stuur alleen goederen retour voorzien van het door Elfa toegekende RMA-nummer. Vergeet niet bij een oplaadbare lamp of lader altijd de complete set mee te verzenden.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049"/>
      </w:tblGrid>
      <w:tr w:rsidR="0090596C" w:rsidRPr="00AA4F2B" w:rsidTr="009C0DB9">
        <w:tc>
          <w:tcPr>
            <w:tcW w:w="5000" w:type="pct"/>
            <w:gridSpan w:val="2"/>
            <w:shd w:val="clear" w:color="auto" w:fill="002060"/>
          </w:tcPr>
          <w:p w:rsidR="00650259" w:rsidRPr="00553876" w:rsidRDefault="00553876" w:rsidP="00553876">
            <w:pPr>
              <w:pStyle w:val="Kop1"/>
              <w:tabs>
                <w:tab w:val="center" w:pos="4405"/>
              </w:tabs>
              <w:outlineLvl w:val="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Gegevens aanvrager</w:t>
            </w:r>
            <w:r w:rsidRPr="00553876">
              <w:rPr>
                <w:rFonts w:asciiTheme="minorHAnsi" w:hAnsiTheme="minorHAnsi"/>
                <w:b w:val="0"/>
              </w:rPr>
              <w:tab/>
            </w: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553876" w:rsidRPr="009C0DB9" w:rsidRDefault="00553876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Bedrijfsnaam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:rsidR="00553876" w:rsidRPr="009C0DB9" w:rsidRDefault="009C0DB9" w:rsidP="0015146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650259" w:rsidRPr="009C0DB9" w:rsidRDefault="00553876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Contactpersoon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:rsidR="00650259" w:rsidRPr="009C0DB9" w:rsidRDefault="009C0DB9" w:rsidP="0015146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650259" w:rsidRPr="009C0DB9" w:rsidRDefault="00553876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Telefoonnummer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:rsidR="0015146B" w:rsidRPr="009C0DB9" w:rsidRDefault="0015146B" w:rsidP="0015146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650259" w:rsidRPr="009C0DB9" w:rsidRDefault="00553876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  <w:lang w:bidi="nl-NL"/>
              </w:rPr>
              <w:t>E-mailadres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:rsidR="00650259" w:rsidRPr="009C0DB9" w:rsidRDefault="009C0DB9" w:rsidP="0015146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9C0DB9" w:rsidRPr="00AA4F2B" w:rsidTr="009C0DB9">
        <w:sdt>
          <w:sdtPr>
            <w:rPr>
              <w:sz w:val="24"/>
              <w:szCs w:val="24"/>
            </w:rPr>
            <w:id w:val="572943512"/>
            <w:placeholder>
              <w:docPart w:val="2D67438825A44248A026C7E3F43A4D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49" w:type="pct"/>
                <w:vAlign w:val="bottom"/>
              </w:tcPr>
              <w:p w:rsidR="00650259" w:rsidRPr="009C0DB9" w:rsidRDefault="0090596C" w:rsidP="009C0DB9">
                <w:pPr>
                  <w:pStyle w:val="Standaardinspringing"/>
                  <w:rPr>
                    <w:sz w:val="24"/>
                    <w:szCs w:val="24"/>
                  </w:rPr>
                </w:pPr>
                <w:r w:rsidRPr="009C0DB9">
                  <w:rPr>
                    <w:sz w:val="24"/>
                    <w:szCs w:val="24"/>
                    <w:lang w:bidi="nl-NL"/>
                  </w:rPr>
                  <w:t>Adres</w:t>
                </w:r>
              </w:p>
            </w:tc>
          </w:sdtContent>
        </w:sdt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:rsidR="00650259" w:rsidRPr="009C0DB9" w:rsidRDefault="009C0DB9" w:rsidP="0015146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9C0DB9" w:rsidRPr="00AA4F2B" w:rsidTr="009C0DB9">
        <w:sdt>
          <w:sdtPr>
            <w:rPr>
              <w:sz w:val="24"/>
              <w:szCs w:val="24"/>
            </w:rPr>
            <w:id w:val="-521243642"/>
            <w:placeholder>
              <w:docPart w:val="4035FFDB76DA42EDB21B69E81C2BB8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49" w:type="pct"/>
                <w:vAlign w:val="bottom"/>
              </w:tcPr>
              <w:p w:rsidR="00650259" w:rsidRPr="009C0DB9" w:rsidRDefault="0090596C" w:rsidP="009C0DB9">
                <w:pPr>
                  <w:pStyle w:val="Standaardinspringing"/>
                  <w:rPr>
                    <w:sz w:val="24"/>
                    <w:szCs w:val="24"/>
                  </w:rPr>
                </w:pPr>
                <w:r w:rsidRPr="009C0DB9">
                  <w:rPr>
                    <w:sz w:val="24"/>
                    <w:szCs w:val="24"/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:rsidR="00650259" w:rsidRPr="009C0DB9" w:rsidRDefault="009C0DB9" w:rsidP="0015146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650259" w:rsidRPr="00AA4F2B" w:rsidTr="009C0DB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650259" w:rsidRPr="00AA4F2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C0DB9" w:rsidRPr="00AA4F2B" w:rsidTr="009C0DB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9C0DB9" w:rsidRDefault="009C0DB9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9C0DB9" w:rsidRDefault="009C0DB9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9C0DB9" w:rsidRDefault="009C0DB9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9C0DB9" w:rsidRDefault="009C0DB9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9C0DB9" w:rsidRDefault="009C0DB9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9C0DB9" w:rsidRPr="00AA4F2B" w:rsidRDefault="009C0DB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:rsidTr="009C0DB9">
        <w:tc>
          <w:tcPr>
            <w:tcW w:w="5000" w:type="pct"/>
            <w:gridSpan w:val="2"/>
            <w:shd w:val="clear" w:color="auto" w:fill="002060"/>
          </w:tcPr>
          <w:p w:rsidR="00650259" w:rsidRPr="009C0DB9" w:rsidRDefault="00553876" w:rsidP="00553876">
            <w:pPr>
              <w:pStyle w:val="Kop1"/>
              <w:tabs>
                <w:tab w:val="right" w:pos="8810"/>
              </w:tabs>
              <w:outlineLvl w:val="0"/>
              <w:rPr>
                <w:rFonts w:asciiTheme="minorHAnsi" w:hAnsiTheme="minorHAnsi"/>
                <w:b w:val="0"/>
                <w:szCs w:val="24"/>
              </w:rPr>
            </w:pPr>
            <w:r w:rsidRPr="009C0DB9">
              <w:rPr>
                <w:rFonts w:asciiTheme="minorHAnsi" w:hAnsiTheme="minorHAnsi"/>
                <w:b w:val="0"/>
                <w:szCs w:val="24"/>
              </w:rPr>
              <w:t>Gegevens artikel(en)</w:t>
            </w:r>
            <w:r w:rsidRPr="009C0DB9">
              <w:rPr>
                <w:rFonts w:asciiTheme="minorHAnsi" w:hAnsiTheme="minorHAnsi"/>
                <w:b w:val="0"/>
                <w:szCs w:val="24"/>
              </w:rPr>
              <w:tab/>
            </w: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650259" w:rsidRPr="009C0DB9" w:rsidRDefault="00553876" w:rsidP="00553876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Reparatie of retour?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:rsidR="00650259" w:rsidRPr="009C0DB9" w:rsidRDefault="009C0DB9" w:rsidP="0015146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650259" w:rsidRPr="009C0DB9" w:rsidRDefault="00553876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Klantreferentie/</w:t>
            </w:r>
            <w:r w:rsidR="009C0DB9">
              <w:rPr>
                <w:sz w:val="24"/>
                <w:szCs w:val="24"/>
              </w:rPr>
              <w:br/>
            </w:r>
            <w:r w:rsidRPr="009C0DB9">
              <w:rPr>
                <w:sz w:val="24"/>
                <w:szCs w:val="24"/>
              </w:rPr>
              <w:t>ordernummer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9C0DB9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9C0DB9" w:rsidRPr="009C0DB9" w:rsidRDefault="009C0DB9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Merk + typenummer(s)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C0DB9" w:rsidRPr="009C0DB9" w:rsidRDefault="009C0DB9" w:rsidP="009C0DB9">
            <w:pPr>
              <w:spacing w:before="120"/>
              <w:rPr>
                <w:sz w:val="24"/>
                <w:szCs w:val="24"/>
              </w:rPr>
            </w:pP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9C0DB9" w:rsidRPr="009C0DB9" w:rsidRDefault="009C0DB9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Totaal aantal retour producten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C0DB9" w:rsidRPr="009C0DB9" w:rsidRDefault="009C0DB9" w:rsidP="009C0DB9">
            <w:pPr>
              <w:spacing w:before="120"/>
              <w:rPr>
                <w:sz w:val="24"/>
                <w:szCs w:val="24"/>
              </w:rPr>
            </w:pP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9C0DB9" w:rsidRPr="009C0DB9" w:rsidRDefault="009C0DB9" w:rsidP="009C0DB9">
            <w:pPr>
              <w:pStyle w:val="Standaardinspringing"/>
              <w:rPr>
                <w:sz w:val="24"/>
                <w:szCs w:val="24"/>
              </w:rPr>
            </w:pPr>
            <w:r w:rsidRPr="009C0DB9">
              <w:rPr>
                <w:sz w:val="24"/>
                <w:szCs w:val="24"/>
              </w:rPr>
              <w:t>Omschrijving / reden retour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C0DB9" w:rsidRPr="009C0DB9" w:rsidRDefault="009C0DB9" w:rsidP="009C0DB9">
            <w:pPr>
              <w:spacing w:before="120"/>
              <w:rPr>
                <w:sz w:val="24"/>
                <w:szCs w:val="24"/>
              </w:rPr>
            </w:pPr>
          </w:p>
        </w:tc>
      </w:tr>
      <w:tr w:rsidR="009C0DB9" w:rsidRPr="00AA4F2B" w:rsidTr="009C0DB9">
        <w:tc>
          <w:tcPr>
            <w:tcW w:w="1649" w:type="pct"/>
            <w:vAlign w:val="bottom"/>
          </w:tcPr>
          <w:p w:rsidR="009C0DB9" w:rsidRPr="009C0DB9" w:rsidRDefault="009C0DB9" w:rsidP="009C0DB9">
            <w:pPr>
              <w:pStyle w:val="Standaardinspringing"/>
              <w:rPr>
                <w:sz w:val="24"/>
                <w:szCs w:val="24"/>
              </w:rPr>
            </w:pP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C0DB9" w:rsidRPr="009C0DB9" w:rsidRDefault="009C0DB9" w:rsidP="009C0DB9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</w:tbl>
    <w:p w:rsidR="00CE6104" w:rsidRDefault="00CE6104" w:rsidP="00E677FE">
      <w:pPr>
        <w:spacing w:after="0"/>
        <w:rPr>
          <w:sz w:val="12"/>
          <w:szCs w:val="16"/>
        </w:rPr>
      </w:pPr>
    </w:p>
    <w:p w:rsidR="009C0DB9" w:rsidRDefault="009C0DB9" w:rsidP="00E677FE">
      <w:pPr>
        <w:spacing w:after="0"/>
        <w:rPr>
          <w:sz w:val="12"/>
          <w:szCs w:val="16"/>
        </w:rPr>
      </w:pPr>
    </w:p>
    <w:p w:rsidR="00E55D1E" w:rsidRDefault="00E55D1E" w:rsidP="00E677FE">
      <w:pPr>
        <w:spacing w:after="0"/>
        <w:rPr>
          <w:sz w:val="12"/>
          <w:szCs w:val="16"/>
        </w:rPr>
      </w:pPr>
    </w:p>
    <w:p w:rsidR="00E55D1E" w:rsidRPr="00AA4F2B" w:rsidRDefault="00E55D1E" w:rsidP="00E677FE">
      <w:pPr>
        <w:spacing w:after="0"/>
        <w:rPr>
          <w:sz w:val="12"/>
          <w:szCs w:val="16"/>
        </w:rPr>
      </w:pPr>
      <w:r>
        <w:rPr>
          <w:rFonts w:ascii="Calibri" w:eastAsia="Times New Roman" w:hAnsi="Calibri" w:cs="Times New Roman"/>
          <w:sz w:val="24"/>
          <w:szCs w:val="24"/>
          <w:lang w:eastAsia="nl-NL"/>
        </w:rPr>
        <w:t xml:space="preserve">Verstuur het ingevulde formulier </w:t>
      </w:r>
      <w:r>
        <w:rPr>
          <w:rFonts w:ascii="Calibri" w:eastAsia="Times New Roman" w:hAnsi="Calibri" w:cs="Times New Roman"/>
          <w:sz w:val="24"/>
          <w:szCs w:val="24"/>
          <w:lang w:eastAsia="nl-NL"/>
        </w:rPr>
        <w:t xml:space="preserve">naar: </w:t>
      </w:r>
      <w:hyperlink r:id="rId12" w:history="1">
        <w:r w:rsidRPr="0051743D">
          <w:rPr>
            <w:rStyle w:val="Hyperlink"/>
            <w:rFonts w:ascii="Calibri" w:eastAsia="Times New Roman" w:hAnsi="Calibri" w:cs="Times New Roman"/>
            <w:sz w:val="24"/>
            <w:szCs w:val="24"/>
            <w:lang w:eastAsia="nl-NL"/>
          </w:rPr>
          <w:t>rma@elfa.nl</w:t>
        </w:r>
      </w:hyperlink>
    </w:p>
    <w:sectPr w:rsidR="00E55D1E" w:rsidRPr="00AA4F2B" w:rsidSect="00AA4F2B">
      <w:headerReference w:type="default" r:id="rId13"/>
      <w:footerReference w:type="default" r:id="rId14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876" w:rsidRDefault="00553876" w:rsidP="00650259">
      <w:pPr>
        <w:spacing w:after="0" w:line="240" w:lineRule="auto"/>
      </w:pPr>
      <w:r>
        <w:separator/>
      </w:r>
    </w:p>
  </w:endnote>
  <w:endnote w:type="continuationSeparator" w:id="0">
    <w:p w:rsidR="00553876" w:rsidRDefault="0055387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A9430C9-43BD-41F9-A65F-A99FF05371E1}"/>
    <w:embedBold r:id="rId2" w:fontKey="{D7DDD981-3568-4F9E-B117-3F71D124A6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DDDB5D9-9381-4CD0-B168-43AA1828B371}"/>
    <w:embedBold r:id="rId4" w:fontKey="{2FA4121B-BC9D-4AD9-9103-8CE062C36BDC}"/>
    <w:embedItalic r:id="rId5" w:fontKey="{F38B5F85-80C4-44E4-B109-8750379AEDF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3BA3843A-286E-4908-8E6D-5B26989145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55387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876" w:rsidRDefault="00553876" w:rsidP="00650259">
      <w:pPr>
        <w:spacing w:after="0" w:line="240" w:lineRule="auto"/>
      </w:pPr>
      <w:r>
        <w:separator/>
      </w:r>
    </w:p>
  </w:footnote>
  <w:footnote w:type="continuationSeparator" w:id="0">
    <w:p w:rsidR="00553876" w:rsidRDefault="0055387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39"/>
      <w:gridCol w:w="7687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Koptekst"/>
            <w:ind w:left="-108"/>
          </w:pPr>
          <w:bookmarkStart w:id="1" w:name="_Hlk521325785"/>
          <w:r>
            <w:rPr>
              <w:lang w:eastAsia="nl-NL"/>
            </w:rPr>
            <w:drawing>
              <wp:inline distT="0" distB="0" distL="0" distR="0">
                <wp:extent cx="640080" cy="640080"/>
                <wp:effectExtent l="0" t="0" r="7620" b="0"/>
                <wp:docPr id="1" name="Afbeelding 1" descr="visitekaartje adreslij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90596C" w:rsidRPr="00553876" w:rsidRDefault="00553876" w:rsidP="00553876">
          <w:pPr>
            <w:pStyle w:val="Koptekst"/>
            <w:rPr>
              <w:color w:val="002060"/>
            </w:rPr>
          </w:pPr>
          <w:r w:rsidRPr="00553876">
            <w:rPr>
              <w:color w:val="002060"/>
            </w:rPr>
            <w:t xml:space="preserve">RMA-formulier </w:t>
          </w:r>
        </w:p>
      </w:tc>
    </w:tr>
    <w:bookmarkEnd w:id="1"/>
  </w:tbl>
  <w:p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876"/>
    <w:rsid w:val="000456E1"/>
    <w:rsid w:val="00052382"/>
    <w:rsid w:val="0006568A"/>
    <w:rsid w:val="00076F0F"/>
    <w:rsid w:val="00084253"/>
    <w:rsid w:val="000D1F49"/>
    <w:rsid w:val="0015146B"/>
    <w:rsid w:val="001727CA"/>
    <w:rsid w:val="002928D0"/>
    <w:rsid w:val="002A4BB4"/>
    <w:rsid w:val="002C56E6"/>
    <w:rsid w:val="00361E11"/>
    <w:rsid w:val="003B4744"/>
    <w:rsid w:val="003F0847"/>
    <w:rsid w:val="0040090B"/>
    <w:rsid w:val="004346EA"/>
    <w:rsid w:val="0046302A"/>
    <w:rsid w:val="00487D2D"/>
    <w:rsid w:val="004D5D62"/>
    <w:rsid w:val="005112D0"/>
    <w:rsid w:val="00553876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C0DB9"/>
    <w:rsid w:val="009C2CEC"/>
    <w:rsid w:val="009C4E6A"/>
    <w:rsid w:val="009F619A"/>
    <w:rsid w:val="009F6DDE"/>
    <w:rsid w:val="00A370A8"/>
    <w:rsid w:val="00AA4F2B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D7E74"/>
    <w:rsid w:val="00E139C4"/>
    <w:rsid w:val="00E55D1E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ma@elfa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ma@elfa.n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en.budding\AppData\Roaming\Microsoft\Sjablonen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67438825A44248A026C7E3F43A4D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AA1EF5-4045-4AC9-9008-963B53F87525}"/>
      </w:docPartPr>
      <w:docPartBody>
        <w:p w:rsidR="00000000" w:rsidRDefault="002E54C2">
          <w:pPr>
            <w:pStyle w:val="2D67438825A44248A026C7E3F43A4D4C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4035FFDB76DA42EDB21B69E81C2BB8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FCDFF4-3414-48BB-9524-867F5885ED16}"/>
      </w:docPartPr>
      <w:docPartBody>
        <w:p w:rsidR="00000000" w:rsidRDefault="002E54C2">
          <w:pPr>
            <w:pStyle w:val="4035FFDB76DA42EDB21B69E81C2BB880"/>
          </w:pPr>
          <w:r w:rsidRPr="0090596C">
            <w:rPr>
              <w:lang w:bidi="nl-NL"/>
            </w:rPr>
            <w:t>Postcode en plaats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4C2"/>
    <w:rsid w:val="002E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07E01E0232249FBB77C98B046B68480">
    <w:name w:val="707E01E0232249FBB77C98B046B68480"/>
  </w:style>
  <w:style w:type="paragraph" w:customStyle="1" w:styleId="1DC70356905C474CBF9C323233FE1A19">
    <w:name w:val="1DC70356905C474CBF9C323233FE1A19"/>
  </w:style>
  <w:style w:type="paragraph" w:customStyle="1" w:styleId="7A3E8F1F4E76422FB13A4836B05F79DE">
    <w:name w:val="7A3E8F1F4E76422FB13A4836B05F79DE"/>
  </w:style>
  <w:style w:type="paragraph" w:customStyle="1" w:styleId="2D67438825A44248A026C7E3F43A4D4C">
    <w:name w:val="2D67438825A44248A026C7E3F43A4D4C"/>
  </w:style>
  <w:style w:type="paragraph" w:customStyle="1" w:styleId="4035FFDB76DA42EDB21B69E81C2BB880">
    <w:name w:val="4035FFDB76DA42EDB21B69E81C2BB880"/>
  </w:style>
  <w:style w:type="paragraph" w:customStyle="1" w:styleId="A4037C6215A143288F12FC4C8914C4B0">
    <w:name w:val="A4037C6215A143288F12FC4C8914C4B0"/>
  </w:style>
  <w:style w:type="paragraph" w:customStyle="1" w:styleId="EF5A4C69395A43EF80D2ABB6CB7460A5">
    <w:name w:val="EF5A4C69395A43EF80D2ABB6CB7460A5"/>
  </w:style>
  <w:style w:type="paragraph" w:customStyle="1" w:styleId="C733124742584C148DBBB7E87617651A">
    <w:name w:val="C733124742584C148DBBB7E87617651A"/>
  </w:style>
  <w:style w:type="paragraph" w:customStyle="1" w:styleId="479FE7FAD4DD45F1B2EC328A6390AB20">
    <w:name w:val="479FE7FAD4DD45F1B2EC328A6390AB20"/>
  </w:style>
  <w:style w:type="paragraph" w:customStyle="1" w:styleId="DB5D5170234A42B195A3692C3BBFF4DA">
    <w:name w:val="DB5D5170234A42B195A3692C3BBFF4DA"/>
  </w:style>
  <w:style w:type="paragraph" w:customStyle="1" w:styleId="66D2D7EB14F5426288DE980EBA782CFE">
    <w:name w:val="66D2D7EB14F5426288DE980EBA782CFE"/>
  </w:style>
  <w:style w:type="paragraph" w:customStyle="1" w:styleId="B09A8C41E49F457EB89D08969209284B">
    <w:name w:val="B09A8C41E49F457EB89D08969209284B"/>
  </w:style>
  <w:style w:type="paragraph" w:customStyle="1" w:styleId="ABBF158F26514414B9F16A499752E4BD">
    <w:name w:val="ABBF158F26514414B9F16A499752E4BD"/>
  </w:style>
  <w:style w:type="paragraph" w:customStyle="1" w:styleId="E4108AD7934A42109BD25AF145DE5FBF">
    <w:name w:val="E4108AD7934A42109BD25AF145DE5FBF"/>
  </w:style>
  <w:style w:type="paragraph" w:customStyle="1" w:styleId="30481218442E4324890232AD4B8A9ED0">
    <w:name w:val="30481218442E4324890232AD4B8A9ED0"/>
  </w:style>
  <w:style w:type="paragraph" w:customStyle="1" w:styleId="A80936ECC6EF4A9FBBF808CCAFF02EAA">
    <w:name w:val="A80936ECC6EF4A9FBBF808CCAFF02EAA"/>
  </w:style>
  <w:style w:type="character" w:styleId="Tekstvantijdelijkeaanduiding">
    <w:name w:val="Placeholder Text"/>
    <w:basedOn w:val="Standaardalinea-lettertype"/>
    <w:uiPriority w:val="99"/>
    <w:semiHidden/>
    <w:rsid w:val="002E54C2"/>
    <w:rPr>
      <w:color w:val="808080"/>
    </w:rPr>
  </w:style>
  <w:style w:type="paragraph" w:customStyle="1" w:styleId="5D8D6B276DE849DB9063F4A409A1BF49">
    <w:name w:val="5D8D6B276DE849DB9063F4A409A1BF49"/>
  </w:style>
  <w:style w:type="paragraph" w:customStyle="1" w:styleId="F3309BA6E69747C48DBC6D30524D6894">
    <w:name w:val="F3309BA6E69747C48DBC6D30524D6894"/>
  </w:style>
  <w:style w:type="paragraph" w:customStyle="1" w:styleId="2C93AF80444B40BFB12480DADB3C89C4">
    <w:name w:val="2C93AF80444B40BFB12480DADB3C89C4"/>
  </w:style>
  <w:style w:type="paragraph" w:customStyle="1" w:styleId="4F0003E3712D4FA1B6A589E1F0DC16F5">
    <w:name w:val="4F0003E3712D4FA1B6A589E1F0DC16F5"/>
  </w:style>
  <w:style w:type="paragraph" w:customStyle="1" w:styleId="002598BFB9AB468288B83463F550CC6A">
    <w:name w:val="002598BFB9AB468288B83463F550CC6A"/>
  </w:style>
  <w:style w:type="paragraph" w:customStyle="1" w:styleId="22932ADBCB0842C286CAF84585E13A47">
    <w:name w:val="22932ADBCB0842C286CAF84585E13A47"/>
  </w:style>
  <w:style w:type="paragraph" w:customStyle="1" w:styleId="AE53E5E74006471D8DDA4292AE94C3E4">
    <w:name w:val="AE53E5E74006471D8DDA4292AE94C3E4"/>
  </w:style>
  <w:style w:type="paragraph" w:customStyle="1" w:styleId="4BBEBCC7A21142839F4D7A558DF3A079">
    <w:name w:val="4BBEBCC7A21142839F4D7A558DF3A079"/>
    <w:rsid w:val="002E54C2"/>
  </w:style>
  <w:style w:type="paragraph" w:customStyle="1" w:styleId="BB178B3ED9784318A434A4EF72D1E911">
    <w:name w:val="BB178B3ED9784318A434A4EF72D1E911"/>
    <w:rsid w:val="002E54C2"/>
  </w:style>
  <w:style w:type="paragraph" w:customStyle="1" w:styleId="5BBD427AFBB6487C8EB35EDE1C4398D3">
    <w:name w:val="5BBD427AFBB6487C8EB35EDE1C4398D3"/>
    <w:rsid w:val="002E54C2"/>
  </w:style>
  <w:style w:type="paragraph" w:customStyle="1" w:styleId="E357D9EFA6F4495290F633536FDF2032">
    <w:name w:val="E357D9EFA6F4495290F633536FDF2032"/>
    <w:rsid w:val="002E54C2"/>
  </w:style>
  <w:style w:type="paragraph" w:customStyle="1" w:styleId="F15D78C2FD814C8BA023A95B95628FBA">
    <w:name w:val="F15D78C2FD814C8BA023A95B95628FBA"/>
    <w:rsid w:val="002E54C2"/>
  </w:style>
  <w:style w:type="paragraph" w:customStyle="1" w:styleId="D968777EA40D49A89938929848889CDC">
    <w:name w:val="D968777EA40D49A89938929848889CDC"/>
    <w:rsid w:val="002E54C2"/>
  </w:style>
  <w:style w:type="paragraph" w:customStyle="1" w:styleId="417AD356E11C412C8E44EA6172E075F3">
    <w:name w:val="417AD356E11C412C8E44EA6172E075F3"/>
    <w:rsid w:val="002E54C2"/>
  </w:style>
  <w:style w:type="paragraph" w:customStyle="1" w:styleId="CF35448B84DB41D58475F358E8C8A130">
    <w:name w:val="CF35448B84DB41D58475F358E8C8A130"/>
    <w:rsid w:val="002E54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adreslijstgegevens.dotx</Template>
  <TotalTime>0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2020-08-06T10:02:00Z</dcterms:created>
  <dcterms:modified xsi:type="dcterms:W3CDTF">2020-08-06T11:04:00Z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